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637A3" w14:textId="77777777" w:rsidR="0001017F" w:rsidRPr="002C3E26" w:rsidRDefault="002C3E26" w:rsidP="0001017F">
      <w:pPr>
        <w:pStyle w:val="Image"/>
        <w:ind w:left="0"/>
      </w:pPr>
      <w:r w:rsidRPr="002C3E26">
        <w:rPr>
          <w:rStyle w:val="PlaceholderText"/>
        </w:rPr>
        <w:drawing>
          <wp:anchor distT="0" distB="0" distL="114300" distR="114300" simplePos="0" relativeHeight="251660288" behindDoc="1" locked="0" layoutInCell="1" allowOverlap="1" wp14:anchorId="1383478B" wp14:editId="2E5C6A33">
            <wp:simplePos x="0" y="0"/>
            <wp:positionH relativeFrom="column">
              <wp:posOffset>5395595</wp:posOffset>
            </wp:positionH>
            <wp:positionV relativeFrom="paragraph">
              <wp:posOffset>4445</wp:posOffset>
            </wp:positionV>
            <wp:extent cx="969010" cy="1422400"/>
            <wp:effectExtent l="0" t="0" r="2540" b="6350"/>
            <wp:wrapTight wrapText="bothSides">
              <wp:wrapPolygon edited="0">
                <wp:start x="10191" y="0"/>
                <wp:lineTo x="7644" y="289"/>
                <wp:lineTo x="2972" y="3471"/>
                <wp:lineTo x="2972" y="6075"/>
                <wp:lineTo x="5945" y="9257"/>
                <wp:lineTo x="425" y="12729"/>
                <wp:lineTo x="0" y="21407"/>
                <wp:lineTo x="21232" y="21407"/>
                <wp:lineTo x="21232" y="10993"/>
                <wp:lineTo x="12739" y="9257"/>
                <wp:lineTo x="18684" y="7521"/>
                <wp:lineTo x="20807" y="6075"/>
                <wp:lineTo x="20807" y="3761"/>
                <wp:lineTo x="17835" y="1157"/>
                <wp:lineTo x="14862" y="0"/>
                <wp:lineTo x="1019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561"/>
                              </a14:imgEffect>
                              <a14:imgEffect>
                                <a14:saturation sat="1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017F" w:rsidRPr="002C3E26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3040A" wp14:editId="339EC17C">
                <wp:simplePos x="0" y="0"/>
                <wp:positionH relativeFrom="column">
                  <wp:posOffset>-690245</wp:posOffset>
                </wp:positionH>
                <wp:positionV relativeFrom="paragraph">
                  <wp:posOffset>-249306</wp:posOffset>
                </wp:positionV>
                <wp:extent cx="5772150" cy="1828800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326360" w14:textId="77777777" w:rsidR="00F72F58" w:rsidRPr="0001017F" w:rsidRDefault="00F72F58" w:rsidP="0001017F">
                            <w:pPr>
                              <w:pStyle w:val="Image"/>
                              <w:rPr>
                                <w:rFonts w:ascii="Century Gothic" w:hAnsi="Century Gothic"/>
                                <w:b/>
                                <w:color w:val="24739C" w:themeColor="accent3"/>
                                <w:sz w:val="72"/>
                                <w:szCs w:val="72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1017F">
                              <w:rPr>
                                <w:rFonts w:ascii="Century Gothic" w:hAnsi="Century Gothic"/>
                                <w:b/>
                                <w:color w:val="24739C" w:themeColor="accent3"/>
                                <w:sz w:val="72"/>
                                <w:szCs w:val="72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Special Occasion Order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304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35pt;margin-top:-19.65pt;width:454.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" filled="f" stroked="f">
                <v:textbox style="mso-fit-shape-to-text:t">
                  <w:txbxContent>
                    <w:p w14:paraId="26326360" w14:textId="77777777" w:rsidR="00F72F58" w:rsidRPr="0001017F" w:rsidRDefault="00F72F58" w:rsidP="0001017F">
                      <w:pPr>
                        <w:pStyle w:val="Image"/>
                        <w:rPr>
                          <w:rFonts w:ascii="Century Gothic" w:hAnsi="Century Gothic"/>
                          <w:b/>
                          <w:color w:val="24739C" w:themeColor="accent3"/>
                          <w:sz w:val="72"/>
                          <w:szCs w:val="72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1017F">
                        <w:rPr>
                          <w:rFonts w:ascii="Century Gothic" w:hAnsi="Century Gothic"/>
                          <w:b/>
                          <w:color w:val="24739C" w:themeColor="accent3"/>
                          <w:sz w:val="72"/>
                          <w:szCs w:val="72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Special Occasion Order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36615815" w14:textId="77777777" w:rsidR="0001017F" w:rsidRPr="002C3E26" w:rsidRDefault="0001017F" w:rsidP="0001017F">
      <w:pPr>
        <w:pStyle w:val="Image"/>
        <w:ind w:left="0"/>
      </w:pPr>
    </w:p>
    <w:p w14:paraId="4F7CFECF" w14:textId="77777777" w:rsidR="0001017F" w:rsidRPr="002C3E26" w:rsidRDefault="0001017F" w:rsidP="0001017F">
      <w:pPr>
        <w:pStyle w:val="Image"/>
        <w:ind w:left="0"/>
      </w:pPr>
    </w:p>
    <w:p w14:paraId="09483B98" w14:textId="77777777" w:rsidR="0001017F" w:rsidRPr="002C3E26" w:rsidRDefault="0001017F" w:rsidP="0001017F">
      <w:pPr>
        <w:pStyle w:val="Image"/>
        <w:ind w:left="0"/>
      </w:pPr>
    </w:p>
    <w:p w14:paraId="3322FB61" w14:textId="77777777" w:rsidR="0001017F" w:rsidRPr="002C3E26" w:rsidRDefault="0001017F" w:rsidP="0001017F">
      <w:pPr>
        <w:pStyle w:val="Image"/>
        <w:ind w:left="0"/>
      </w:pPr>
    </w:p>
    <w:p w14:paraId="601284D0" w14:textId="77777777" w:rsidR="00742DEE" w:rsidRPr="002C3E26" w:rsidRDefault="00742DEE" w:rsidP="0001017F">
      <w:pPr>
        <w:pStyle w:val="Image"/>
        <w:ind w:left="0"/>
      </w:pPr>
    </w:p>
    <w:p w14:paraId="417E11D4" w14:textId="77777777" w:rsidR="002C3E26" w:rsidRPr="002C3E26" w:rsidRDefault="002C3E26" w:rsidP="0001017F">
      <w:pPr>
        <w:pStyle w:val="Image"/>
        <w:ind w:left="0"/>
      </w:pPr>
    </w:p>
    <w:p w14:paraId="1C7ECBEF" w14:textId="77777777" w:rsidR="002C3E26" w:rsidRPr="002C3E26" w:rsidRDefault="002C3E26" w:rsidP="0001017F">
      <w:pPr>
        <w:pStyle w:val="Image"/>
        <w:ind w:left="0"/>
      </w:pPr>
    </w:p>
    <w:p w14:paraId="4762421A" w14:textId="77777777" w:rsidR="002C3E26" w:rsidRPr="002C3E26" w:rsidRDefault="002C3E26" w:rsidP="0001017F">
      <w:pPr>
        <w:pStyle w:val="Image"/>
        <w:ind w:left="0"/>
      </w:pPr>
    </w:p>
    <w:p w14:paraId="1F8EB4B7" w14:textId="77777777" w:rsidR="002C3E26" w:rsidRPr="002C3E26" w:rsidRDefault="002C3E26" w:rsidP="0001017F">
      <w:pPr>
        <w:pStyle w:val="Image"/>
        <w:ind w:left="0"/>
      </w:pPr>
    </w:p>
    <w:p w14:paraId="40B79F15" w14:textId="77777777" w:rsidR="002C3E26" w:rsidRPr="002C3E26" w:rsidRDefault="002C3E26" w:rsidP="0001017F">
      <w:pPr>
        <w:pStyle w:val="Image"/>
        <w:ind w:left="0"/>
      </w:pPr>
    </w:p>
    <w:p w14:paraId="5F5EB0DC" w14:textId="77777777" w:rsidR="002C3E26" w:rsidRDefault="002C3E26" w:rsidP="0001017F">
      <w:pPr>
        <w:pStyle w:val="Image"/>
        <w:ind w:left="0"/>
      </w:pPr>
    </w:p>
    <w:p w14:paraId="4EB3C5A8" w14:textId="77777777" w:rsidR="002C3E26" w:rsidRDefault="002C3E26" w:rsidP="0001017F">
      <w:pPr>
        <w:pStyle w:val="Image"/>
        <w:ind w:left="0"/>
      </w:pPr>
    </w:p>
    <w:p w14:paraId="61B2A0C9" w14:textId="77777777" w:rsidR="0001017F" w:rsidRPr="002C3E26" w:rsidRDefault="006E70DD" w:rsidP="0001017F">
      <w:pPr>
        <w:pStyle w:val="Image"/>
        <w:ind w:left="0"/>
      </w:pPr>
      <w:r w:rsidRPr="002C3E26">
        <w:t>Please tick what you would like to order and t</w:t>
      </w:r>
      <w:r w:rsidR="00A963F5" w:rsidRPr="002C3E26">
        <w:t>he</w:t>
      </w:r>
      <w:r w:rsidRPr="002C3E26">
        <w:t xml:space="preserve"> amount needed: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1170"/>
        <w:gridCol w:w="5309"/>
      </w:tblGrid>
      <w:tr w:rsidR="00A963F5" w:rsidRPr="002C3E26" w14:paraId="266121AB" w14:textId="77777777" w:rsidTr="007D6358">
        <w:trPr>
          <w:trHeight w:val="458"/>
        </w:trPr>
        <w:tc>
          <w:tcPr>
            <w:tcW w:w="3421" w:type="dxa"/>
          </w:tcPr>
          <w:p w14:paraId="1CCF284C" w14:textId="77777777" w:rsidR="00A963F5" w:rsidRPr="002C3E26" w:rsidRDefault="00A963F5" w:rsidP="0001017F">
            <w:pPr>
              <w:pStyle w:val="Image"/>
              <w:ind w:left="0"/>
            </w:pPr>
            <w:r w:rsidRPr="002C3E26">
              <w:t>Apple juice large (1L)</w:t>
            </w:r>
          </w:p>
        </w:tc>
        <w:tc>
          <w:tcPr>
            <w:tcW w:w="1170" w:type="dxa"/>
          </w:tcPr>
          <w:p w14:paraId="5249A6F4" w14:textId="77777777" w:rsidR="00A963F5" w:rsidRPr="002C3E26" w:rsidRDefault="00182D82" w:rsidP="00A963F5">
            <w:pPr>
              <w:pStyle w:val="Image"/>
              <w:ind w:left="0"/>
            </w:pPr>
            <w:sdt>
              <w:sdtPr>
                <w:id w:val="98766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CE6" w:rsidRPr="002C3E2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309" w:type="dxa"/>
          </w:tcPr>
          <w:p w14:paraId="6E96B315" w14:textId="77777777" w:rsidR="00A963F5" w:rsidRPr="002C3E26" w:rsidRDefault="00A963F5" w:rsidP="0001017F">
            <w:pPr>
              <w:pStyle w:val="Image"/>
              <w:ind w:left="0"/>
            </w:pPr>
            <w:r w:rsidRPr="002C3E26">
              <w:t xml:space="preserve">Number: </w:t>
            </w:r>
            <w:sdt>
              <w:sdtPr>
                <w:id w:val="1935868984"/>
                <w:placeholder>
                  <w:docPart w:val="FCE1F49546C442939DA344DD5D119503"/>
                </w:placeholder>
                <w:showingPlcHdr/>
                <w:text/>
              </w:sdtPr>
              <w:sdtEndPr/>
              <w:sdtContent>
                <w:r w:rsidR="00F95CE6" w:rsidRPr="002C3E2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963F5" w:rsidRPr="002C3E26" w14:paraId="36D4A1C2" w14:textId="77777777" w:rsidTr="007D6358">
        <w:trPr>
          <w:trHeight w:val="458"/>
        </w:trPr>
        <w:tc>
          <w:tcPr>
            <w:tcW w:w="3421" w:type="dxa"/>
          </w:tcPr>
          <w:p w14:paraId="77556C78" w14:textId="77777777" w:rsidR="00A963F5" w:rsidRPr="002C3E26" w:rsidRDefault="00A963F5" w:rsidP="0001017F">
            <w:pPr>
              <w:pStyle w:val="Image"/>
              <w:ind w:left="0"/>
            </w:pPr>
            <w:r w:rsidRPr="002C3E26">
              <w:t>Apple juice small (33cl)</w:t>
            </w:r>
          </w:p>
        </w:tc>
        <w:tc>
          <w:tcPr>
            <w:tcW w:w="1170" w:type="dxa"/>
          </w:tcPr>
          <w:p w14:paraId="232F1F26" w14:textId="77777777" w:rsidR="00A963F5" w:rsidRPr="002C3E26" w:rsidRDefault="00182D82" w:rsidP="00A963F5">
            <w:pPr>
              <w:pStyle w:val="Image"/>
              <w:ind w:left="0"/>
            </w:pPr>
            <w:sdt>
              <w:sdtPr>
                <w:id w:val="-64803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CE6" w:rsidRPr="002C3E2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309" w:type="dxa"/>
          </w:tcPr>
          <w:p w14:paraId="61CAA97A" w14:textId="77777777" w:rsidR="00A963F5" w:rsidRPr="002C3E26" w:rsidRDefault="00A963F5" w:rsidP="0001017F">
            <w:pPr>
              <w:pStyle w:val="Image"/>
              <w:ind w:left="0"/>
            </w:pPr>
            <w:r w:rsidRPr="002C3E26">
              <w:t xml:space="preserve">Number: </w:t>
            </w:r>
            <w:sdt>
              <w:sdtPr>
                <w:id w:val="954219503"/>
                <w:placeholder>
                  <w:docPart w:val="6566019A474B4798A1F4CEC1A7E8319B"/>
                </w:placeholder>
                <w:showingPlcHdr/>
                <w:text/>
              </w:sdtPr>
              <w:sdtEndPr/>
              <w:sdtContent>
                <w:r w:rsidR="00F95CE6" w:rsidRPr="002C3E2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963F5" w:rsidRPr="002C3E26" w14:paraId="68E2CE29" w14:textId="77777777" w:rsidTr="007D6358">
        <w:trPr>
          <w:trHeight w:val="805"/>
        </w:trPr>
        <w:tc>
          <w:tcPr>
            <w:tcW w:w="3421" w:type="dxa"/>
          </w:tcPr>
          <w:p w14:paraId="164E73A9" w14:textId="3975200F" w:rsidR="00A963F5" w:rsidRPr="002C3E26" w:rsidRDefault="00A963F5" w:rsidP="0001017F">
            <w:pPr>
              <w:pStyle w:val="Image"/>
              <w:ind w:left="0"/>
            </w:pPr>
            <w:r w:rsidRPr="002C3E26">
              <w:t>Sparkling cider (</w:t>
            </w:r>
            <w:r w:rsidR="007D6358">
              <w:t>75cl</w:t>
            </w:r>
            <w:r w:rsidRPr="002C3E26">
              <w:t>)</w:t>
            </w:r>
          </w:p>
        </w:tc>
        <w:tc>
          <w:tcPr>
            <w:tcW w:w="1170" w:type="dxa"/>
          </w:tcPr>
          <w:p w14:paraId="5AB7C840" w14:textId="77777777" w:rsidR="00A963F5" w:rsidRPr="002C3E26" w:rsidRDefault="00182D82" w:rsidP="00A963F5">
            <w:pPr>
              <w:pStyle w:val="Image"/>
              <w:ind w:left="0"/>
            </w:pPr>
            <w:sdt>
              <w:sdtPr>
                <w:id w:val="-745499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CE6" w:rsidRPr="002C3E2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309" w:type="dxa"/>
          </w:tcPr>
          <w:p w14:paraId="578A1F62" w14:textId="77777777" w:rsidR="00A963F5" w:rsidRPr="002C3E26" w:rsidRDefault="00A963F5" w:rsidP="0001017F">
            <w:pPr>
              <w:pStyle w:val="Image"/>
              <w:ind w:left="0"/>
            </w:pPr>
            <w:r w:rsidRPr="002C3E26">
              <w:t xml:space="preserve">Number: </w:t>
            </w:r>
            <w:sdt>
              <w:sdtPr>
                <w:id w:val="743145453"/>
                <w:placeholder>
                  <w:docPart w:val="2D876331928F47AEA85229043DE2D187"/>
                </w:placeholder>
                <w:showingPlcHdr/>
                <w:text/>
              </w:sdtPr>
              <w:sdtEndPr/>
              <w:sdtContent>
                <w:r w:rsidR="00F95CE6" w:rsidRPr="002C3E2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600BF9BF" w14:textId="77777777" w:rsidR="006E70DD" w:rsidRPr="002C3E26" w:rsidRDefault="006E70DD" w:rsidP="00A963F5">
      <w:pPr>
        <w:pStyle w:val="Image"/>
        <w:ind w:left="0"/>
      </w:pPr>
    </w:p>
    <w:p w14:paraId="46790215" w14:textId="77777777" w:rsidR="00A963F5" w:rsidRPr="002C3E26" w:rsidRDefault="00A963F5" w:rsidP="00A963F5">
      <w:pPr>
        <w:pStyle w:val="Image"/>
        <w:ind w:left="0"/>
      </w:pPr>
      <w:r w:rsidRPr="002C3E26">
        <w:t xml:space="preserve">Name: </w:t>
      </w:r>
      <w:sdt>
        <w:sdtPr>
          <w:id w:val="1566068699"/>
          <w:placeholder>
            <w:docPart w:val="F816B2C4C7BA43B8AAE5BADEB6E3F09D"/>
          </w:placeholder>
          <w:showingPlcHdr/>
          <w15:color w:val="999999"/>
          <w:text/>
        </w:sdtPr>
        <w:sdtEndPr/>
        <w:sdtContent>
          <w:r w:rsidRPr="002C3E26">
            <w:rPr>
              <w:rStyle w:val="PlaceholderText"/>
            </w:rPr>
            <w:t>Click or tap here to enter text.</w:t>
          </w:r>
        </w:sdtContent>
      </w:sdt>
    </w:p>
    <w:p w14:paraId="2B51B679" w14:textId="77777777" w:rsidR="00A963F5" w:rsidRPr="002C3E26" w:rsidRDefault="00A963F5" w:rsidP="00A963F5">
      <w:pPr>
        <w:pStyle w:val="Image"/>
        <w:ind w:left="0"/>
      </w:pPr>
      <w:r w:rsidRPr="002C3E26">
        <w:t xml:space="preserve">Address: </w:t>
      </w:r>
      <w:sdt>
        <w:sdtPr>
          <w:id w:val="-1733072878"/>
          <w:placeholder>
            <w:docPart w:val="C5ADE95AC4D347D4B6D036D2AB26065E"/>
          </w:placeholder>
          <w:showingPlcHdr/>
          <w:text/>
        </w:sdtPr>
        <w:sdtEndPr/>
        <w:sdtContent>
          <w:r w:rsidRPr="002C3E26">
            <w:rPr>
              <w:rStyle w:val="PlaceholderText"/>
            </w:rPr>
            <w:t>Click or tap here to enter text.</w:t>
          </w:r>
        </w:sdtContent>
      </w:sdt>
    </w:p>
    <w:p w14:paraId="78D2076F" w14:textId="77777777" w:rsidR="00A963F5" w:rsidRPr="002C3E26" w:rsidRDefault="00A963F5" w:rsidP="00A963F5">
      <w:pPr>
        <w:pStyle w:val="Image"/>
        <w:ind w:left="0"/>
      </w:pPr>
      <w:r w:rsidRPr="002C3E26">
        <w:t xml:space="preserve">Contact Number: </w:t>
      </w:r>
      <w:sdt>
        <w:sdtPr>
          <w:id w:val="739364362"/>
          <w:placeholder>
            <w:docPart w:val="DBCCA06698F446D9863C2BB97C1B27A1"/>
          </w:placeholder>
          <w:showingPlcHdr/>
          <w:text/>
        </w:sdtPr>
        <w:sdtEndPr/>
        <w:sdtContent>
          <w:r w:rsidRPr="002C3E26">
            <w:rPr>
              <w:rStyle w:val="PlaceholderText"/>
            </w:rPr>
            <w:t>Click or tap here to enter text.</w:t>
          </w:r>
        </w:sdtContent>
      </w:sdt>
    </w:p>
    <w:p w14:paraId="2C743878" w14:textId="77777777" w:rsidR="00A963F5" w:rsidRPr="002C3E26" w:rsidRDefault="00A963F5" w:rsidP="00A963F5">
      <w:pPr>
        <w:pStyle w:val="Image"/>
        <w:ind w:left="0"/>
      </w:pPr>
      <w:r w:rsidRPr="002C3E26">
        <w:t xml:space="preserve">Email: </w:t>
      </w:r>
      <w:sdt>
        <w:sdtPr>
          <w:id w:val="627447602"/>
          <w:placeholder>
            <w:docPart w:val="9935F24F398F448B9735BF8EA2326190"/>
          </w:placeholder>
          <w:showingPlcHdr/>
          <w:text/>
        </w:sdtPr>
        <w:sdtEndPr/>
        <w:sdtContent>
          <w:r w:rsidRPr="002C3E26">
            <w:rPr>
              <w:rStyle w:val="PlaceholderText"/>
            </w:rPr>
            <w:t>Click or tap here to enter text.</w:t>
          </w:r>
        </w:sdtContent>
      </w:sdt>
    </w:p>
    <w:p w14:paraId="01A712EA" w14:textId="77777777" w:rsidR="00CE1F8E" w:rsidRPr="002C3E26" w:rsidRDefault="00CE1F8E" w:rsidP="00A963F5">
      <w:pPr>
        <w:pStyle w:val="Image"/>
        <w:ind w:left="0"/>
      </w:pPr>
    </w:p>
    <w:p w14:paraId="018D3AC8" w14:textId="77777777" w:rsidR="00C51B3C" w:rsidRPr="002C3E26" w:rsidRDefault="00C51B3C" w:rsidP="00A963F5">
      <w:pPr>
        <w:pStyle w:val="Image"/>
        <w:ind w:left="0"/>
      </w:pPr>
      <w:r w:rsidRPr="002C3E26">
        <w:t xml:space="preserve">Date order is required: </w:t>
      </w:r>
      <w:sdt>
        <w:sdtPr>
          <w:id w:val="-1378853636"/>
          <w:placeholder>
            <w:docPart w:val="5B2E9AC66B154553BCF5FF4435D8D88A"/>
          </w:placeholder>
          <w:showingPlcHdr/>
          <w:text/>
        </w:sdtPr>
        <w:sdtEndPr/>
        <w:sdtContent>
          <w:r w:rsidRPr="002C3E26">
            <w:rPr>
              <w:rStyle w:val="PlaceholderText"/>
            </w:rPr>
            <w:t>Click or tap here to enter text.</w:t>
          </w:r>
        </w:sdtContent>
      </w:sdt>
    </w:p>
    <w:p w14:paraId="2214BEBC" w14:textId="77777777" w:rsidR="00C51B3C" w:rsidRPr="002C3E26" w:rsidRDefault="00C51B3C" w:rsidP="00A963F5">
      <w:pPr>
        <w:pStyle w:val="Image"/>
        <w:ind w:left="0"/>
      </w:pPr>
      <w:r w:rsidRPr="002C3E26">
        <w:t xml:space="preserve">What is the special occasion? </w:t>
      </w:r>
      <w:sdt>
        <w:sdtPr>
          <w:id w:val="-1072811886"/>
          <w:placeholder>
            <w:docPart w:val="5DB07C5365A5413F8BCE1E898613D08D"/>
          </w:placeholder>
          <w:showingPlcHdr/>
          <w:text/>
        </w:sdtPr>
        <w:sdtEndPr/>
        <w:sdtContent>
          <w:r w:rsidRPr="002C3E26">
            <w:rPr>
              <w:rStyle w:val="PlaceholderText"/>
            </w:rPr>
            <w:t>Click or tap here to enter text.</w:t>
          </w:r>
        </w:sdtContent>
      </w:sdt>
    </w:p>
    <w:p w14:paraId="10E5FA7E" w14:textId="77777777" w:rsidR="00C51B3C" w:rsidRPr="002C3E26" w:rsidRDefault="00C51B3C" w:rsidP="00A963F5">
      <w:pPr>
        <w:pStyle w:val="Image"/>
        <w:ind w:left="0"/>
      </w:pPr>
    </w:p>
    <w:p w14:paraId="61C763D7" w14:textId="77777777" w:rsidR="00C51B3C" w:rsidRPr="002C3E26" w:rsidRDefault="00C51B3C" w:rsidP="00A963F5">
      <w:pPr>
        <w:pStyle w:val="Image"/>
        <w:ind w:left="0"/>
      </w:pPr>
      <w:r w:rsidRPr="002C3E26">
        <w:t>What wording would you like</w:t>
      </w:r>
      <w:r w:rsidR="00F72F58" w:rsidRPr="002C3E26">
        <w:t xml:space="preserve"> (</w:t>
      </w:r>
      <w:r w:rsidR="00F72F58" w:rsidRPr="002C3E26">
        <w:rPr>
          <w:i/>
        </w:rPr>
        <w:t>Limited to 28 characters)</w:t>
      </w:r>
      <w:r w:rsidR="00F72F58" w:rsidRPr="002C3E26">
        <w:t xml:space="preserve"> </w:t>
      </w:r>
      <w:r w:rsidRPr="002C3E26">
        <w:t>:</w:t>
      </w:r>
      <w:r w:rsidR="00F72F58" w:rsidRPr="002C3E26">
        <w:t xml:space="preserve"> </w:t>
      </w:r>
      <w:sdt>
        <w:sdtPr>
          <w:id w:val="1030768411"/>
          <w:placeholder>
            <w:docPart w:val="DefaultPlaceholder_-1854013440"/>
          </w:placeholder>
          <w:showingPlcHdr/>
          <w:text/>
        </w:sdtPr>
        <w:sdtEndPr/>
        <w:sdtContent>
          <w:r w:rsidR="00F72F58" w:rsidRPr="002C3E26">
            <w:rPr>
              <w:rStyle w:val="PlaceholderText"/>
            </w:rPr>
            <w:t>Click or tap here to enter text.</w:t>
          </w:r>
        </w:sdtContent>
      </w:sdt>
    </w:p>
    <w:p w14:paraId="394E09CF" w14:textId="0723E32F" w:rsidR="002C3E26" w:rsidRDefault="002C3E26" w:rsidP="00A963F5">
      <w:pPr>
        <w:pStyle w:val="Image"/>
        <w:ind w:left="0"/>
      </w:pPr>
    </w:p>
    <w:p w14:paraId="06CF399A" w14:textId="11368ABD" w:rsidR="007D6358" w:rsidRDefault="007D6358" w:rsidP="00A963F5">
      <w:pPr>
        <w:pStyle w:val="Image"/>
        <w:ind w:left="0"/>
      </w:pPr>
      <w:r>
        <w:t xml:space="preserve">When completed or if you have any queries please send email to </w:t>
      </w:r>
      <w:hyperlink r:id="rId9" w:history="1">
        <w:r w:rsidRPr="00E41B20">
          <w:rPr>
            <w:rStyle w:val="Hyperlink"/>
          </w:rPr>
          <w:t>info@eapples.co.uk</w:t>
        </w:r>
      </w:hyperlink>
      <w:r>
        <w:t xml:space="preserve"> </w:t>
      </w:r>
    </w:p>
    <w:p w14:paraId="211C07AE" w14:textId="0C801380" w:rsidR="007D6358" w:rsidRDefault="007D6358" w:rsidP="00A963F5">
      <w:pPr>
        <w:pStyle w:val="Image"/>
        <w:ind w:left="0"/>
      </w:pPr>
      <w:r>
        <w:t>We will send a quote on receiving a request within 7 working days.</w:t>
      </w:r>
    </w:p>
    <w:sectPr w:rsidR="007D6358" w:rsidSect="00B741D2">
      <w:headerReference w:type="first" r:id="rId10"/>
      <w:type w:val="continuous"/>
      <w:pgSz w:w="11907" w:h="16839" w:code="9"/>
      <w:pgMar w:top="576" w:right="878" w:bottom="432" w:left="878" w:header="576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CA65B" w14:textId="77777777" w:rsidR="00182D82" w:rsidRDefault="00182D82" w:rsidP="002C5718">
      <w:pPr>
        <w:spacing w:after="0" w:line="240" w:lineRule="auto"/>
      </w:pPr>
      <w:r>
        <w:separator/>
      </w:r>
    </w:p>
  </w:endnote>
  <w:endnote w:type="continuationSeparator" w:id="0">
    <w:p w14:paraId="5BF9937C" w14:textId="77777777" w:rsidR="00182D82" w:rsidRDefault="00182D82" w:rsidP="002C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24ECD8" w14:textId="77777777" w:rsidR="00182D82" w:rsidRDefault="00182D82" w:rsidP="002C5718">
      <w:pPr>
        <w:spacing w:after="0" w:line="240" w:lineRule="auto"/>
      </w:pPr>
      <w:r>
        <w:separator/>
      </w:r>
    </w:p>
  </w:footnote>
  <w:footnote w:type="continuationSeparator" w:id="0">
    <w:p w14:paraId="52D13FC9" w14:textId="77777777" w:rsidR="00182D82" w:rsidRDefault="00182D82" w:rsidP="002C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354B8" w14:textId="77777777" w:rsidR="00F72F58" w:rsidRDefault="00F72F58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AD14E6B" wp14:editId="735186F5">
              <wp:simplePos x="0" y="0"/>
              <wp:positionH relativeFrom="column">
                <wp:posOffset>-900430</wp:posOffset>
              </wp:positionH>
              <wp:positionV relativeFrom="paragraph">
                <wp:posOffset>-1670685</wp:posOffset>
              </wp:positionV>
              <wp:extent cx="7886700" cy="11977883"/>
              <wp:effectExtent l="0" t="0" r="0" b="5080"/>
              <wp:wrapNone/>
              <wp:docPr id="17" name="Group 17" descr="Buildings in background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6700" cy="11977883"/>
                        <a:chOff x="9524" y="-1360695"/>
                        <a:chExt cx="8550347" cy="12436901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5401" y="-1360695"/>
                          <a:ext cx="8193782" cy="54620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Rectangle 7" descr="Colored rectangle"/>
                      <wps:cNvSpPr/>
                      <wps:spPr>
                        <a:xfrm>
                          <a:off x="133443" y="10749641"/>
                          <a:ext cx="7589520" cy="32656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 21" descr="Colored rectangle"/>
                      <wps:cNvSpPr/>
                      <wps:spPr>
                        <a:xfrm>
                          <a:off x="369349" y="-37002"/>
                          <a:ext cx="8190522" cy="328930"/>
                        </a:xfrm>
                        <a:prstGeom prst="rect">
                          <a:avLst/>
                        </a:prstGeom>
                        <a:solidFill>
                          <a:srgbClr val="3EB47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E98B5" w14:textId="77777777" w:rsidR="00F72F58" w:rsidRDefault="00F72F58" w:rsidP="00742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Graphic 22" descr="Colored rectangl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4" y="104773"/>
                          <a:ext cx="8549659" cy="1161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D14E6B" id="Group 17" o:spid="_x0000_s1027" alt="Buildings in background" style="position:absolute;margin-left:-70.9pt;margin-top:-131.55pt;width:621pt;height:943.15pt;z-index:251661312;mso-width-relative:margin;mso-height-relative:margin" coordorigin="95,-13606" coordsize="85503,1243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left:3654;top:-13606;width:81937;height:54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">
                <v:imagedata r:id="rId4" o:title=""/>
              </v:shape>
              <v:rect id="Rectangle 7" o:spid="_x0000_s1029" alt="Colored rectangle" style="position:absolute;left:1334;top:107496;width:75895;height: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" fillcolor="#3bb76a [3205]" stroked="f" strokeweight="1pt"/>
              <v:rect id="Rectangle 21" o:spid="_x0000_s1030" alt="Colored rectangle" style="position:absolute;left:3693;top:-370;width:81905;height:3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" fillcolor="#3eb47c" stroked="f" strokeweight="1pt">
                <v:textbox>
                  <w:txbxContent>
                    <w:p w14:paraId="4D3E98B5" w14:textId="77777777" w:rsidR="00F72F58" w:rsidRDefault="00F72F58" w:rsidP="00742DEE"/>
                  </w:txbxContent>
                </v:textbox>
              </v:rect>
              <v:shape id="Graphic 22" o:spid="_x0000_s1031" type="#_x0000_t75" alt="Colored rectangle" style="position:absolute;left:95;top:1047;width:85496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">
                <v:imagedata r:id="rId5" o:title="Colored rectangl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E3AE5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9B240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ECE77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B8F1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A485F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B03A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C8C16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C823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E40A3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A815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B7B7F"/>
    <w:multiLevelType w:val="hybridMultilevel"/>
    <w:tmpl w:val="749AA2CA"/>
    <w:lvl w:ilvl="0" w:tplc="38B609BA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32E7FF" w:themeColor="accent6" w:themeTint="99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833"/>
    <w:rsid w:val="00007B09"/>
    <w:rsid w:val="0001017F"/>
    <w:rsid w:val="000130BC"/>
    <w:rsid w:val="000766B3"/>
    <w:rsid w:val="00085CD0"/>
    <w:rsid w:val="000F7125"/>
    <w:rsid w:val="001204A2"/>
    <w:rsid w:val="00130DB8"/>
    <w:rsid w:val="00174A50"/>
    <w:rsid w:val="00182D82"/>
    <w:rsid w:val="001A5FF3"/>
    <w:rsid w:val="001C6954"/>
    <w:rsid w:val="001D4D00"/>
    <w:rsid w:val="001D5E85"/>
    <w:rsid w:val="001F30E8"/>
    <w:rsid w:val="00212A16"/>
    <w:rsid w:val="00216A97"/>
    <w:rsid w:val="002B4FBE"/>
    <w:rsid w:val="002C3E26"/>
    <w:rsid w:val="002C5718"/>
    <w:rsid w:val="00306B9F"/>
    <w:rsid w:val="00361D25"/>
    <w:rsid w:val="003C1694"/>
    <w:rsid w:val="003F3C7F"/>
    <w:rsid w:val="00425B6F"/>
    <w:rsid w:val="00457B90"/>
    <w:rsid w:val="004A63E5"/>
    <w:rsid w:val="004C1DC1"/>
    <w:rsid w:val="004C2CA6"/>
    <w:rsid w:val="004D356E"/>
    <w:rsid w:val="004D600F"/>
    <w:rsid w:val="0052534F"/>
    <w:rsid w:val="00552BE7"/>
    <w:rsid w:val="005A3F0F"/>
    <w:rsid w:val="005C2A45"/>
    <w:rsid w:val="006A319B"/>
    <w:rsid w:val="006A608A"/>
    <w:rsid w:val="006E70DD"/>
    <w:rsid w:val="00742157"/>
    <w:rsid w:val="00742DEE"/>
    <w:rsid w:val="0076598A"/>
    <w:rsid w:val="00784F17"/>
    <w:rsid w:val="007A4F72"/>
    <w:rsid w:val="007B61BF"/>
    <w:rsid w:val="007D6358"/>
    <w:rsid w:val="007F002A"/>
    <w:rsid w:val="008171FE"/>
    <w:rsid w:val="00827457"/>
    <w:rsid w:val="008328E5"/>
    <w:rsid w:val="00833BD3"/>
    <w:rsid w:val="008D367B"/>
    <w:rsid w:val="008F496A"/>
    <w:rsid w:val="00905FD9"/>
    <w:rsid w:val="00925D7F"/>
    <w:rsid w:val="00935CA2"/>
    <w:rsid w:val="00946835"/>
    <w:rsid w:val="00976880"/>
    <w:rsid w:val="00991525"/>
    <w:rsid w:val="0099231C"/>
    <w:rsid w:val="00997488"/>
    <w:rsid w:val="009A0F9A"/>
    <w:rsid w:val="00A03CE5"/>
    <w:rsid w:val="00A11478"/>
    <w:rsid w:val="00A16BC3"/>
    <w:rsid w:val="00A229F8"/>
    <w:rsid w:val="00A2663D"/>
    <w:rsid w:val="00A43131"/>
    <w:rsid w:val="00A9109F"/>
    <w:rsid w:val="00A963F5"/>
    <w:rsid w:val="00AA32D9"/>
    <w:rsid w:val="00AB1EC1"/>
    <w:rsid w:val="00AF3600"/>
    <w:rsid w:val="00B06718"/>
    <w:rsid w:val="00B741D2"/>
    <w:rsid w:val="00BA7D47"/>
    <w:rsid w:val="00BB450E"/>
    <w:rsid w:val="00BB73EE"/>
    <w:rsid w:val="00BD6AFD"/>
    <w:rsid w:val="00C33BCC"/>
    <w:rsid w:val="00C36833"/>
    <w:rsid w:val="00C51B3C"/>
    <w:rsid w:val="00C8739C"/>
    <w:rsid w:val="00CB2BF2"/>
    <w:rsid w:val="00CB2EC1"/>
    <w:rsid w:val="00CB55F2"/>
    <w:rsid w:val="00CE1F8E"/>
    <w:rsid w:val="00CF47FF"/>
    <w:rsid w:val="00D042A1"/>
    <w:rsid w:val="00D21C96"/>
    <w:rsid w:val="00D625CF"/>
    <w:rsid w:val="00D64755"/>
    <w:rsid w:val="00DA0088"/>
    <w:rsid w:val="00DA1034"/>
    <w:rsid w:val="00E638A6"/>
    <w:rsid w:val="00E73233"/>
    <w:rsid w:val="00E764DA"/>
    <w:rsid w:val="00E77DC5"/>
    <w:rsid w:val="00EA6266"/>
    <w:rsid w:val="00EC0AE8"/>
    <w:rsid w:val="00ED34D6"/>
    <w:rsid w:val="00EF0FD2"/>
    <w:rsid w:val="00EF6966"/>
    <w:rsid w:val="00F72F58"/>
    <w:rsid w:val="00F9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210B59"/>
  <w15:docId w15:val="{2A7A68B0-6452-43D2-B1D9-0B6422B46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0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0F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E1128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04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aps/>
      <w:color w:val="0E1128" w:themeColor="text2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68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6F7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6A9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6F7E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6A9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1A207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29F8"/>
    <w:rPr>
      <w:color w:val="808080"/>
    </w:rPr>
  </w:style>
  <w:style w:type="table" w:styleId="TableGrid">
    <w:name w:val="Table Grid"/>
    <w:basedOn w:val="TableNormal"/>
    <w:uiPriority w:val="39"/>
    <w:rsid w:val="00784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semiHidden/>
    <w:unhideWhenUsed/>
    <w:qFormat/>
    <w:rsid w:val="00174A50"/>
    <w:rPr>
      <w:i/>
      <w:iCs/>
      <w:color w:val="527321" w:themeColor="accent5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4A50"/>
    <w:pPr>
      <w:pBdr>
        <w:top w:val="single" w:sz="4" w:space="10" w:color="006F7E" w:themeColor="accent1" w:themeShade="BF"/>
        <w:bottom w:val="single" w:sz="4" w:space="10" w:color="006F7E" w:themeColor="accent1" w:themeShade="BF"/>
      </w:pBdr>
      <w:spacing w:before="360" w:after="360"/>
      <w:ind w:left="864" w:right="864"/>
      <w:jc w:val="center"/>
    </w:pPr>
    <w:rPr>
      <w:i/>
      <w:iCs/>
      <w:color w:val="527321" w:themeColor="accent5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4A50"/>
    <w:rPr>
      <w:i/>
      <w:iCs/>
      <w:color w:val="527321" w:themeColor="accent5" w:themeShade="BF"/>
      <w:sz w:val="24"/>
    </w:rPr>
  </w:style>
  <w:style w:type="paragraph" w:styleId="Header">
    <w:name w:val="header"/>
    <w:basedOn w:val="Normal"/>
    <w:link w:val="HeaderChar"/>
    <w:uiPriority w:val="99"/>
    <w:unhideWhenUsed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718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718"/>
    <w:rPr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478"/>
    <w:rPr>
      <w:rFonts w:ascii="Tahoma" w:hAnsi="Tahoma" w:cs="Tahoma"/>
      <w:sz w:val="16"/>
      <w:szCs w:val="16"/>
      <w:lang w:val="de-DE"/>
    </w:rPr>
  </w:style>
  <w:style w:type="paragraph" w:styleId="Salutation">
    <w:name w:val="Salutation"/>
    <w:basedOn w:val="NormalIndent"/>
    <w:next w:val="Normal"/>
    <w:link w:val="SalutationChar"/>
    <w:uiPriority w:val="10"/>
    <w:unhideWhenUsed/>
    <w:qFormat/>
    <w:rsid w:val="00B741D2"/>
    <w:pPr>
      <w:spacing w:after="200" w:line="276" w:lineRule="auto"/>
      <w:ind w:left="0"/>
    </w:pPr>
    <w:rPr>
      <w:rFonts w:asciiTheme="majorHAnsi" w:eastAsiaTheme="minorEastAsia" w:hAnsiTheme="majorHAnsi" w:cstheme="minorHAnsi"/>
      <w:color w:val="0E1128" w:themeColor="text2"/>
      <w:sz w:val="32"/>
      <w:szCs w:val="20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10"/>
    <w:rsid w:val="00EF0FD2"/>
    <w:rPr>
      <w:rFonts w:asciiTheme="majorHAnsi" w:eastAsiaTheme="minorEastAsia" w:hAnsiTheme="majorHAnsi" w:cstheme="minorHAnsi"/>
      <w:color w:val="0E1128" w:themeColor="text2"/>
      <w:sz w:val="32"/>
      <w:szCs w:val="20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6A319B"/>
    <w:pPr>
      <w:ind w:left="708"/>
    </w:pPr>
  </w:style>
  <w:style w:type="character" w:customStyle="1" w:styleId="Heading1Char">
    <w:name w:val="Heading 1 Char"/>
    <w:basedOn w:val="DefaultParagraphFont"/>
    <w:link w:val="Heading1"/>
    <w:uiPriority w:val="9"/>
    <w:rsid w:val="00EF0FD2"/>
    <w:rPr>
      <w:rFonts w:asciiTheme="majorHAnsi" w:eastAsiaTheme="majorEastAsia" w:hAnsiTheme="majorHAnsi" w:cstheme="majorBidi"/>
      <w:color w:val="0E1128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04A2"/>
    <w:rPr>
      <w:rFonts w:asciiTheme="majorHAnsi" w:eastAsiaTheme="majorEastAsia" w:hAnsiTheme="majorHAnsi" w:cstheme="majorBidi"/>
      <w:caps/>
      <w:color w:val="0E1128" w:themeColor="text2"/>
      <w:sz w:val="24"/>
      <w:szCs w:val="26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74A50"/>
    <w:rPr>
      <w:b/>
      <w:bCs/>
      <w:caps w:val="0"/>
      <w:smallCaps/>
      <w:color w:val="527321" w:themeColor="accent5" w:themeShade="BF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6835"/>
    <w:rPr>
      <w:rFonts w:asciiTheme="majorHAnsi" w:eastAsiaTheme="majorEastAsia" w:hAnsiTheme="majorHAnsi" w:cstheme="majorBidi"/>
      <w:i/>
      <w:iCs/>
      <w:color w:val="006F7E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6A97"/>
    <w:rPr>
      <w:rFonts w:asciiTheme="majorHAnsi" w:eastAsiaTheme="majorEastAsia" w:hAnsiTheme="majorHAnsi" w:cstheme="majorBidi"/>
      <w:color w:val="006F7E" w:themeColor="accent1" w:themeShade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6A97"/>
    <w:rPr>
      <w:rFonts w:asciiTheme="majorHAnsi" w:eastAsiaTheme="majorEastAsia" w:hAnsiTheme="majorHAnsi" w:cstheme="majorBidi"/>
      <w:color w:val="1A2072" w:themeColor="text1" w:themeTint="D8"/>
      <w:sz w:val="21"/>
      <w:szCs w:val="21"/>
    </w:rPr>
  </w:style>
  <w:style w:type="paragraph" w:styleId="BlockText">
    <w:name w:val="Block Text"/>
    <w:basedOn w:val="Normal"/>
    <w:uiPriority w:val="99"/>
    <w:semiHidden/>
    <w:unhideWhenUsed/>
    <w:rsid w:val="00216A97"/>
    <w:pPr>
      <w:pBdr>
        <w:top w:val="single" w:sz="2" w:space="10" w:color="006F7E" w:themeColor="accent1" w:themeShade="BF" w:shadow="1"/>
        <w:left w:val="single" w:sz="2" w:space="10" w:color="006F7E" w:themeColor="accent1" w:themeShade="BF" w:shadow="1"/>
        <w:bottom w:val="single" w:sz="2" w:space="10" w:color="006F7E" w:themeColor="accent1" w:themeShade="BF" w:shadow="1"/>
        <w:right w:val="single" w:sz="2" w:space="10" w:color="006F7E" w:themeColor="accent1" w:themeShade="BF" w:shadow="1"/>
      </w:pBdr>
      <w:ind w:left="1152" w:right="1152"/>
    </w:pPr>
    <w:rPr>
      <w:rFonts w:eastAsiaTheme="minorEastAsia"/>
      <w:i/>
      <w:iCs/>
      <w:color w:val="006F7E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216A97"/>
    <w:rPr>
      <w:color w:val="374D16" w:themeColor="accent5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216A97"/>
    <w:rPr>
      <w:color w:val="4A671E" w:themeColor="accent4" w:themeShade="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6A97"/>
    <w:rPr>
      <w:color w:val="6F7378" w:themeColor="background2" w:themeShade="80"/>
      <w:shd w:val="clear" w:color="auto" w:fill="E6E6E6"/>
    </w:rPr>
  </w:style>
  <w:style w:type="paragraph" w:customStyle="1" w:styleId="ContactInfo">
    <w:name w:val="Contact Info"/>
    <w:basedOn w:val="Normal"/>
    <w:uiPriority w:val="12"/>
    <w:qFormat/>
    <w:rsid w:val="001204A2"/>
    <w:pPr>
      <w:spacing w:after="0" w:line="240" w:lineRule="auto"/>
      <w:ind w:left="720"/>
      <w:contextualSpacing/>
    </w:pPr>
    <w:rPr>
      <w:sz w:val="20"/>
    </w:rPr>
  </w:style>
  <w:style w:type="paragraph" w:customStyle="1" w:styleId="Image">
    <w:name w:val="Image"/>
    <w:basedOn w:val="Normal"/>
    <w:uiPriority w:val="1"/>
    <w:unhideWhenUsed/>
    <w:qFormat/>
    <w:rsid w:val="00552BE7"/>
    <w:pPr>
      <w:ind w:left="720"/>
    </w:pPr>
    <w:rPr>
      <w:noProof/>
    </w:rPr>
  </w:style>
  <w:style w:type="paragraph" w:styleId="Closing">
    <w:name w:val="Closing"/>
    <w:basedOn w:val="Normal"/>
    <w:link w:val="ClosingChar"/>
    <w:uiPriority w:val="99"/>
    <w:unhideWhenUsed/>
    <w:rsid w:val="00EF0FD2"/>
    <w:pPr>
      <w:spacing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99"/>
    <w:rsid w:val="00EF0FD2"/>
    <w:rPr>
      <w:sz w:val="24"/>
    </w:rPr>
  </w:style>
  <w:style w:type="paragraph" w:styleId="Signature">
    <w:name w:val="Signature"/>
    <w:basedOn w:val="Normal"/>
    <w:link w:val="SignatureChar"/>
    <w:uiPriority w:val="11"/>
    <w:unhideWhenUsed/>
    <w:rsid w:val="00EF0FD2"/>
    <w:pPr>
      <w:spacing w:after="0" w:line="240" w:lineRule="auto"/>
    </w:pPr>
    <w:rPr>
      <w:rFonts w:asciiTheme="majorHAnsi" w:hAnsiTheme="majorHAnsi"/>
      <w:color w:val="0E1128" w:themeColor="text2"/>
      <w:sz w:val="32"/>
    </w:rPr>
  </w:style>
  <w:style w:type="character" w:customStyle="1" w:styleId="SignatureChar">
    <w:name w:val="Signature Char"/>
    <w:basedOn w:val="DefaultParagraphFont"/>
    <w:link w:val="Signature"/>
    <w:uiPriority w:val="11"/>
    <w:rsid w:val="00EF0FD2"/>
    <w:rPr>
      <w:rFonts w:asciiTheme="majorHAnsi" w:hAnsiTheme="majorHAnsi"/>
      <w:color w:val="0E1128" w:themeColor="text2"/>
      <w:sz w:val="32"/>
    </w:rPr>
  </w:style>
  <w:style w:type="paragraph" w:styleId="Date">
    <w:name w:val="Date"/>
    <w:basedOn w:val="Normal"/>
    <w:next w:val="Normal"/>
    <w:link w:val="DateChar"/>
    <w:uiPriority w:val="99"/>
    <w:rsid w:val="00085CD0"/>
    <w:pPr>
      <w:jc w:val="right"/>
    </w:pPr>
    <w:rPr>
      <w:rFonts w:asciiTheme="majorHAnsi" w:hAnsiTheme="majorHAnsi"/>
      <w:sz w:val="32"/>
    </w:rPr>
  </w:style>
  <w:style w:type="character" w:customStyle="1" w:styleId="DateChar">
    <w:name w:val="Date Char"/>
    <w:basedOn w:val="DefaultParagraphFont"/>
    <w:link w:val="Date"/>
    <w:uiPriority w:val="99"/>
    <w:rsid w:val="00085CD0"/>
    <w:rPr>
      <w:rFonts w:asciiTheme="majorHAnsi" w:hAnsiTheme="majorHAnsi"/>
      <w:sz w:val="32"/>
    </w:rPr>
  </w:style>
  <w:style w:type="paragraph" w:customStyle="1" w:styleId="HeaderFooter">
    <w:name w:val="Header &amp; Footer"/>
    <w:rsid w:val="00C36833"/>
    <w:pPr>
      <w:tabs>
        <w:tab w:val="right" w:pos="9632"/>
      </w:tabs>
      <w:spacing w:after="0" w:line="240" w:lineRule="auto"/>
    </w:pPr>
    <w:rPr>
      <w:rFonts w:ascii="Helvetica" w:eastAsia="ヒラギノ角ゴ Pro W3" w:hAnsi="Helvetica" w:cs="Times New Roman"/>
      <w:color w:val="000000"/>
      <w:sz w:val="20"/>
      <w:szCs w:val="20"/>
      <w:lang w:val="en-U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D63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4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eapples.co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\AppData\Roaming\Microsoft\Templates\Business%20letter%20(Green%20Forest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9D5D3-7FE9-4985-AE91-06F2924B30F8}"/>
      </w:docPartPr>
      <w:docPartBody>
        <w:p w:rsidR="001D238A" w:rsidRDefault="001D238A">
          <w:r w:rsidRPr="00860F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E1F49546C442939DA344DD5D119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59CB6-23FB-40FA-8C9C-4BB6B096155A}"/>
      </w:docPartPr>
      <w:docPartBody>
        <w:p w:rsidR="001D238A" w:rsidRDefault="001D238A" w:rsidP="001D238A">
          <w:pPr>
            <w:pStyle w:val="FCE1F49546C442939DA344DD5D1195031"/>
          </w:pPr>
          <w:r w:rsidRPr="00860F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66019A474B4798A1F4CEC1A7E83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D4E09-9D4F-476B-A058-F133B1AD4676}"/>
      </w:docPartPr>
      <w:docPartBody>
        <w:p w:rsidR="001D238A" w:rsidRDefault="001D238A" w:rsidP="001D238A">
          <w:pPr>
            <w:pStyle w:val="6566019A474B4798A1F4CEC1A7E8319B1"/>
          </w:pPr>
          <w:r w:rsidRPr="00860F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876331928F47AEA85229043DE2D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E3FA6-D9B1-4253-8126-804FC450BEF2}"/>
      </w:docPartPr>
      <w:docPartBody>
        <w:p w:rsidR="001D238A" w:rsidRDefault="001D238A" w:rsidP="001D238A">
          <w:pPr>
            <w:pStyle w:val="2D876331928F47AEA85229043DE2D1871"/>
          </w:pPr>
          <w:r w:rsidRPr="00860F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ADE95AC4D347D4B6D036D2AB260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8BE15-CC03-4896-8C69-BDE11D725D56}"/>
      </w:docPartPr>
      <w:docPartBody>
        <w:p w:rsidR="001D238A" w:rsidRDefault="001D238A" w:rsidP="001D238A">
          <w:pPr>
            <w:pStyle w:val="C5ADE95AC4D347D4B6D036D2AB26065E1"/>
          </w:pPr>
          <w:r w:rsidRPr="00860F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CCA06698F446D9863C2BB97C1B2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F8CE8-0486-4DAC-A5A5-183F3CB4D4ED}"/>
      </w:docPartPr>
      <w:docPartBody>
        <w:p w:rsidR="001D238A" w:rsidRDefault="001D238A" w:rsidP="001D238A">
          <w:pPr>
            <w:pStyle w:val="DBCCA06698F446D9863C2BB97C1B27A11"/>
          </w:pPr>
          <w:r w:rsidRPr="00860F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35F24F398F448B9735BF8EA2326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3172E-D035-43D0-B697-A7F380C6F5A6}"/>
      </w:docPartPr>
      <w:docPartBody>
        <w:p w:rsidR="001D238A" w:rsidRDefault="001D238A" w:rsidP="001D238A">
          <w:pPr>
            <w:pStyle w:val="9935F24F398F448B9735BF8EA23261901"/>
          </w:pPr>
          <w:r w:rsidRPr="00860F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2E9AC66B154553BCF5FF4435D8D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849FE-D19F-40A1-A39A-5AA620853EDF}"/>
      </w:docPartPr>
      <w:docPartBody>
        <w:p w:rsidR="001D238A" w:rsidRDefault="001D238A" w:rsidP="001D238A">
          <w:pPr>
            <w:pStyle w:val="5B2E9AC66B154553BCF5FF4435D8D88A1"/>
          </w:pPr>
          <w:r w:rsidRPr="00860F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B07C5365A5413F8BCE1E898613D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4400A-68E5-4607-BD5A-3CBA4F2A191A}"/>
      </w:docPartPr>
      <w:docPartBody>
        <w:p w:rsidR="001D238A" w:rsidRDefault="001D238A" w:rsidP="001D238A">
          <w:pPr>
            <w:pStyle w:val="5DB07C5365A5413F8BCE1E898613D08D1"/>
          </w:pPr>
          <w:r w:rsidRPr="00860F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16B2C4C7BA43B8AAE5BADEB6E3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ECD10-E22C-4605-B8F9-7294EA2F1DE7}"/>
      </w:docPartPr>
      <w:docPartBody>
        <w:p w:rsidR="001D238A" w:rsidRDefault="001D238A" w:rsidP="001D238A">
          <w:pPr>
            <w:pStyle w:val="F816B2C4C7BA43B8AAE5BADEB6E3F09D"/>
          </w:pPr>
          <w:r w:rsidRPr="00860FE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38A"/>
    <w:rsid w:val="00092700"/>
    <w:rsid w:val="001D238A"/>
    <w:rsid w:val="008C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BE2A59B7C604C8A9311785C6D91D578">
    <w:name w:val="FBE2A59B7C604C8A9311785C6D91D578"/>
  </w:style>
  <w:style w:type="paragraph" w:customStyle="1" w:styleId="9366471F55C44F11BF02EB63A723B8D7">
    <w:name w:val="9366471F55C44F11BF02EB63A723B8D7"/>
  </w:style>
  <w:style w:type="paragraph" w:customStyle="1" w:styleId="14F95F22E2674124913C1F3EB66183C0">
    <w:name w:val="14F95F22E2674124913C1F3EB66183C0"/>
  </w:style>
  <w:style w:type="paragraph" w:customStyle="1" w:styleId="BAF298E2C2314902B7C0D9BEABA3B7F0">
    <w:name w:val="BAF298E2C2314902B7C0D9BEABA3B7F0"/>
  </w:style>
  <w:style w:type="paragraph" w:customStyle="1" w:styleId="12DF1C7C3C3F4D57AE378A56CA4176EE">
    <w:name w:val="12DF1C7C3C3F4D57AE378A56CA4176EE"/>
  </w:style>
  <w:style w:type="paragraph" w:customStyle="1" w:styleId="6E59CDEEC64248E29B05597F13B91D02">
    <w:name w:val="6E59CDEEC64248E29B05597F13B91D02"/>
  </w:style>
  <w:style w:type="paragraph" w:customStyle="1" w:styleId="52CE8D935E124DCAA4320407E6367953">
    <w:name w:val="52CE8D935E124DCAA4320407E6367953"/>
  </w:style>
  <w:style w:type="paragraph" w:customStyle="1" w:styleId="344563E34D5044BAB025D50A8B3D843B">
    <w:name w:val="344563E34D5044BAB025D50A8B3D843B"/>
  </w:style>
  <w:style w:type="paragraph" w:customStyle="1" w:styleId="0523A9288AE9446CA5F842EA9FC7D40A">
    <w:name w:val="0523A9288AE9446CA5F842EA9FC7D40A"/>
  </w:style>
  <w:style w:type="paragraph" w:customStyle="1" w:styleId="1F21A352632247A3B752B324DCB4F1E7">
    <w:name w:val="1F21A352632247A3B752B324DCB4F1E7"/>
  </w:style>
  <w:style w:type="character" w:styleId="PlaceholderText">
    <w:name w:val="Placeholder Text"/>
    <w:basedOn w:val="DefaultParagraphFont"/>
    <w:uiPriority w:val="99"/>
    <w:semiHidden/>
    <w:rsid w:val="001D238A"/>
    <w:rPr>
      <w:color w:val="808080"/>
    </w:rPr>
  </w:style>
  <w:style w:type="paragraph" w:customStyle="1" w:styleId="FCE1F49546C442939DA344DD5D119503">
    <w:name w:val="FCE1F49546C442939DA344DD5D119503"/>
    <w:rsid w:val="001D238A"/>
  </w:style>
  <w:style w:type="paragraph" w:customStyle="1" w:styleId="6566019A474B4798A1F4CEC1A7E8319B">
    <w:name w:val="6566019A474B4798A1F4CEC1A7E8319B"/>
    <w:rsid w:val="001D238A"/>
  </w:style>
  <w:style w:type="paragraph" w:customStyle="1" w:styleId="481A04D2247B4F4797DA5CCD8ADCCFB4">
    <w:name w:val="481A04D2247B4F4797DA5CCD8ADCCFB4"/>
    <w:rsid w:val="001D238A"/>
  </w:style>
  <w:style w:type="paragraph" w:customStyle="1" w:styleId="2D876331928F47AEA85229043DE2D187">
    <w:name w:val="2D876331928F47AEA85229043DE2D187"/>
    <w:rsid w:val="001D238A"/>
  </w:style>
  <w:style w:type="paragraph" w:customStyle="1" w:styleId="C5ADE95AC4D347D4B6D036D2AB26065E">
    <w:name w:val="C5ADE95AC4D347D4B6D036D2AB26065E"/>
    <w:rsid w:val="001D238A"/>
  </w:style>
  <w:style w:type="paragraph" w:customStyle="1" w:styleId="DBCCA06698F446D9863C2BB97C1B27A1">
    <w:name w:val="DBCCA06698F446D9863C2BB97C1B27A1"/>
    <w:rsid w:val="001D238A"/>
  </w:style>
  <w:style w:type="paragraph" w:customStyle="1" w:styleId="9935F24F398F448B9735BF8EA2326190">
    <w:name w:val="9935F24F398F448B9735BF8EA2326190"/>
    <w:rsid w:val="001D238A"/>
  </w:style>
  <w:style w:type="paragraph" w:customStyle="1" w:styleId="5B2E9AC66B154553BCF5FF4435D8D88A">
    <w:name w:val="5B2E9AC66B154553BCF5FF4435D8D88A"/>
    <w:rsid w:val="001D238A"/>
  </w:style>
  <w:style w:type="paragraph" w:customStyle="1" w:styleId="5DB07C5365A5413F8BCE1E898613D08D">
    <w:name w:val="5DB07C5365A5413F8BCE1E898613D08D"/>
    <w:rsid w:val="001D238A"/>
  </w:style>
  <w:style w:type="paragraph" w:customStyle="1" w:styleId="3829F88A1D664917B00EE758524C7F1F">
    <w:name w:val="3829F88A1D664917B00EE758524C7F1F"/>
    <w:rsid w:val="001D238A"/>
  </w:style>
  <w:style w:type="paragraph" w:customStyle="1" w:styleId="FCE1F49546C442939DA344DD5D1195031">
    <w:name w:val="FCE1F49546C442939DA344DD5D1195031"/>
    <w:rsid w:val="001D238A"/>
    <w:pPr>
      <w:ind w:left="720"/>
    </w:pPr>
    <w:rPr>
      <w:rFonts w:eastAsiaTheme="minorHAnsi"/>
      <w:noProof/>
      <w:sz w:val="24"/>
      <w:lang w:val="de-DE" w:eastAsia="en-US"/>
    </w:rPr>
  </w:style>
  <w:style w:type="paragraph" w:customStyle="1" w:styleId="6566019A474B4798A1F4CEC1A7E8319B1">
    <w:name w:val="6566019A474B4798A1F4CEC1A7E8319B1"/>
    <w:rsid w:val="001D238A"/>
    <w:pPr>
      <w:ind w:left="720"/>
    </w:pPr>
    <w:rPr>
      <w:rFonts w:eastAsiaTheme="minorHAnsi"/>
      <w:noProof/>
      <w:sz w:val="24"/>
      <w:lang w:val="de-DE" w:eastAsia="en-US"/>
    </w:rPr>
  </w:style>
  <w:style w:type="paragraph" w:customStyle="1" w:styleId="2D876331928F47AEA85229043DE2D1871">
    <w:name w:val="2D876331928F47AEA85229043DE2D1871"/>
    <w:rsid w:val="001D238A"/>
    <w:pPr>
      <w:ind w:left="720"/>
    </w:pPr>
    <w:rPr>
      <w:rFonts w:eastAsiaTheme="minorHAnsi"/>
      <w:noProof/>
      <w:sz w:val="24"/>
      <w:lang w:val="de-DE" w:eastAsia="en-US"/>
    </w:rPr>
  </w:style>
  <w:style w:type="paragraph" w:customStyle="1" w:styleId="F816B2C4C7BA43B8AAE5BADEB6E3F09D">
    <w:name w:val="F816B2C4C7BA43B8AAE5BADEB6E3F09D"/>
    <w:rsid w:val="001D238A"/>
    <w:pPr>
      <w:ind w:left="720"/>
    </w:pPr>
    <w:rPr>
      <w:rFonts w:eastAsiaTheme="minorHAnsi"/>
      <w:noProof/>
      <w:sz w:val="24"/>
      <w:lang w:val="de-DE" w:eastAsia="en-US"/>
    </w:rPr>
  </w:style>
  <w:style w:type="paragraph" w:customStyle="1" w:styleId="C5ADE95AC4D347D4B6D036D2AB26065E1">
    <w:name w:val="C5ADE95AC4D347D4B6D036D2AB26065E1"/>
    <w:rsid w:val="001D238A"/>
    <w:pPr>
      <w:ind w:left="720"/>
    </w:pPr>
    <w:rPr>
      <w:rFonts w:eastAsiaTheme="minorHAnsi"/>
      <w:noProof/>
      <w:sz w:val="24"/>
      <w:lang w:val="de-DE" w:eastAsia="en-US"/>
    </w:rPr>
  </w:style>
  <w:style w:type="paragraph" w:customStyle="1" w:styleId="DBCCA06698F446D9863C2BB97C1B27A11">
    <w:name w:val="DBCCA06698F446D9863C2BB97C1B27A11"/>
    <w:rsid w:val="001D238A"/>
    <w:pPr>
      <w:ind w:left="720"/>
    </w:pPr>
    <w:rPr>
      <w:rFonts w:eastAsiaTheme="minorHAnsi"/>
      <w:noProof/>
      <w:sz w:val="24"/>
      <w:lang w:val="de-DE" w:eastAsia="en-US"/>
    </w:rPr>
  </w:style>
  <w:style w:type="paragraph" w:customStyle="1" w:styleId="9935F24F398F448B9735BF8EA23261901">
    <w:name w:val="9935F24F398F448B9735BF8EA23261901"/>
    <w:rsid w:val="001D238A"/>
    <w:pPr>
      <w:ind w:left="720"/>
    </w:pPr>
    <w:rPr>
      <w:rFonts w:eastAsiaTheme="minorHAnsi"/>
      <w:noProof/>
      <w:sz w:val="24"/>
      <w:lang w:val="de-DE" w:eastAsia="en-US"/>
    </w:rPr>
  </w:style>
  <w:style w:type="paragraph" w:customStyle="1" w:styleId="5B2E9AC66B154553BCF5FF4435D8D88A1">
    <w:name w:val="5B2E9AC66B154553BCF5FF4435D8D88A1"/>
    <w:rsid w:val="001D238A"/>
    <w:pPr>
      <w:ind w:left="720"/>
    </w:pPr>
    <w:rPr>
      <w:rFonts w:eastAsiaTheme="minorHAnsi"/>
      <w:noProof/>
      <w:sz w:val="24"/>
      <w:lang w:val="de-DE" w:eastAsia="en-US"/>
    </w:rPr>
  </w:style>
  <w:style w:type="paragraph" w:customStyle="1" w:styleId="5DB07C5365A5413F8BCE1E898613D08D1">
    <w:name w:val="5DB07C5365A5413F8BCE1E898613D08D1"/>
    <w:rsid w:val="001D238A"/>
    <w:pPr>
      <w:ind w:left="720"/>
    </w:pPr>
    <w:rPr>
      <w:rFonts w:eastAsiaTheme="minorHAnsi"/>
      <w:noProof/>
      <w:sz w:val="24"/>
      <w:lang w:val="de-DE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6">
      <a:dk1>
        <a:srgbClr val="0E113C"/>
      </a:dk1>
      <a:lt1>
        <a:srgbClr val="FFFFFF"/>
      </a:lt1>
      <a:dk2>
        <a:srgbClr val="0E1128"/>
      </a:dk2>
      <a:lt2>
        <a:srgbClr val="E6E7E8"/>
      </a:lt2>
      <a:accent1>
        <a:srgbClr val="0096A9"/>
      </a:accent1>
      <a:accent2>
        <a:srgbClr val="3BB76A"/>
      </a:accent2>
      <a:accent3>
        <a:srgbClr val="24739C"/>
      </a:accent3>
      <a:accent4>
        <a:srgbClr val="93C842"/>
      </a:accent4>
      <a:accent5>
        <a:srgbClr val="6F9A2C"/>
      </a:accent5>
      <a:accent6>
        <a:srgbClr val="0096A9"/>
      </a:accent6>
      <a:hlink>
        <a:srgbClr val="93C842"/>
      </a:hlink>
      <a:folHlink>
        <a:srgbClr val="93C842"/>
      </a:folHlink>
    </a:clrScheme>
    <a:fontScheme name="Custom 15">
      <a:majorFont>
        <a:latin typeface="Berlin Sans FB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(Green Forest design)</Template>
  <TotalTime>6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Taylor</dc:creator>
  <cp:lastModifiedBy>James Taylor</cp:lastModifiedBy>
  <cp:revision>2</cp:revision>
  <dcterms:created xsi:type="dcterms:W3CDTF">2020-07-22T18:29:00Z</dcterms:created>
  <dcterms:modified xsi:type="dcterms:W3CDTF">2020-07-22T18:29:00Z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2018-05-04T12:15:40.0128851Z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